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96B" w:rsidRPr="000274A5" w:rsidRDefault="00B97739">
      <w:pPr>
        <w:pStyle w:val="Subtitle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7210E" wp14:editId="651BFEFC">
                <wp:simplePos x="0" y="0"/>
                <wp:positionH relativeFrom="margin">
                  <wp:posOffset>697864</wp:posOffset>
                </wp:positionH>
                <wp:positionV relativeFrom="paragraph">
                  <wp:posOffset>-904240</wp:posOffset>
                </wp:positionV>
                <wp:extent cx="670959" cy="480794"/>
                <wp:effectExtent l="0" t="57150" r="0" b="14605"/>
                <wp:wrapNone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43236">
                          <a:off x="0" y="0"/>
                          <a:ext cx="670959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2F31">
                            <a:alpha val="57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C926E" id="Freeform 22" o:spid="_x0000_s1026" style="position:absolute;margin-left:54.95pt;margin-top:-71.2pt;width:52.85pt;height:37.85pt;rotation:1467172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3095,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" stroked="f">
                <v:fill opacity="37265f"/>
                <v:path arrowok="t" o:connecttype="custom" o:connectlocs="618063,335302;635839,274338;670092,265042;659903,227426;640175,189377;614377,156950;585328,133170;554110,117172;529180,81934;531131,45399;495794,46696;450919,55992;412981,70476;381764,89068;356616,111335;330819,114145;301335,102471;230229,207105;245621,177704;311308,59883;329951,22267;289412,4972;211585,865;141129,14052;84981,41940;43574,80853;27315,118685;132457,188080;97988,168191;5636,116307;10406,123225;95387,211861;165192,279094;174514,285363;203781,242559;109912,406643;93436,441016;98855,449880;146115,468471;215054,480794;258411,474957;281608,461337;298084,443178;337539,396914;369840,343733;348378,325141;273370,276500;395205,343949;415799,349786;417100,281256;417751,240613;450269,258773;483437,270230;449835,410534;474332,414209;538068,410534;576656,396698;595734,379836;603321,364919" o:connectangles="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11EEC6" wp14:editId="11020AFB">
                <wp:simplePos x="0" y="0"/>
                <wp:positionH relativeFrom="margin">
                  <wp:posOffset>699770</wp:posOffset>
                </wp:positionH>
                <wp:positionV relativeFrom="paragraph">
                  <wp:posOffset>-896620</wp:posOffset>
                </wp:positionV>
                <wp:extent cx="670959" cy="480794"/>
                <wp:effectExtent l="0" t="57150" r="0" b="14605"/>
                <wp:wrapNone/>
                <wp:docPr id="4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43236">
                          <a:off x="0" y="0"/>
                          <a:ext cx="670959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2F31">
                            <a:alpha val="57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21E8" id="Freeform 46" o:spid="_x0000_s1026" style="position:absolute;margin-left:55.1pt;margin-top:-70.6pt;width:52.85pt;height:37.85pt;rotation:1467172fd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3095,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" stroked="f">
                <v:fill opacity="37265f"/>
                <v:path arrowok="t" o:connecttype="custom" o:connectlocs="618063,335302;635839,274338;670092,265042;659903,227426;640175,189377;614377,156950;585328,133170;554110,117172;529180,81934;531131,45399;495794,46696;450919,55992;412981,70476;381764,89068;356616,111335;330819,114145;301335,102471;230229,207105;245621,177704;311308,59883;329951,22267;289412,4972;211585,865;141129,14052;84981,41940;43574,80853;27315,118685;132457,188080;97988,168191;5636,116307;10406,123225;95387,211861;165192,279094;174514,285363;203781,242559;109912,406643;93436,441016;98855,449880;146115,468471;215054,480794;258411,474957;281608,461337;298084,443178;337539,396914;369840,343733;348378,325141;273370,276500;395205,343949;415799,349786;417100,281256;417751,240613;450269,258773;483437,270230;449835,410534;474332,414209;538068,410534;576656,396698;595734,379836;603321,364919" o:connectangles="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102C8F"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 wp14:anchorId="166C0C23" wp14:editId="4A1A6318">
            <wp:simplePos x="0" y="0"/>
            <wp:positionH relativeFrom="margin">
              <wp:align>left</wp:align>
            </wp:positionH>
            <wp:positionV relativeFrom="page">
              <wp:posOffset>1514475</wp:posOffset>
            </wp:positionV>
            <wp:extent cx="1685925" cy="1333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0E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CF2BF9" wp14:editId="65D6BAD5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848475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144000"/>
                          <a:chOff x="0" y="0"/>
                          <a:chExt cx="6852920" cy="9142730"/>
                        </a:xfrm>
                      </wpg:grpSpPr>
                      <wpg:grpSp>
                        <wpg:cNvPr id="3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696B" w:rsidRPr="00D85121" w:rsidRDefault="00D85121">
                                <w:pPr>
                                  <w:pStyle w:val="ContactInfo"/>
                                  <w:rPr>
                                    <w:lang w:val="nl-NL"/>
                                  </w:rPr>
                                </w:pPr>
                                <w:r w:rsidRPr="00D85121">
                                  <w:rPr>
                                    <w:lang w:val="nl-NL"/>
                                  </w:rPr>
                                  <w:t xml:space="preserve"> voor meer informatie</w:t>
                                </w:r>
                                <w:r w:rsidR="009B0BDE" w:rsidRPr="00D85121">
                                  <w:rPr>
                                    <w:lang w:val="nl-NL"/>
                                  </w:rPr>
                                  <w:t xml:space="preserve">: </w:t>
                                </w:r>
                                <w:proofErr w:type="spellStart"/>
                                <w:proofErr w:type="gramStart"/>
                                <w:r w:rsidR="000274A5" w:rsidRPr="00D85121">
                                  <w:rPr>
                                    <w:lang w:val="nl-NL"/>
                                  </w:rPr>
                                  <w:t>marlies</w:t>
                                </w:r>
                                <w:proofErr w:type="spellEnd"/>
                                <w:proofErr w:type="gramEnd"/>
                                <w:r w:rsidR="009B0BDE" w:rsidRPr="00D85121">
                                  <w:rPr>
                                    <w:lang w:val="nl-NL"/>
                                  </w:rPr>
                                  <w:t xml:space="preserve"> @ </w:t>
                                </w:r>
                                <w:r w:rsidR="000274A5" w:rsidRPr="00D85121">
                                  <w:rPr>
                                    <w:lang w:val="nl-NL"/>
                                  </w:rPr>
                                  <w:t>go.nl</w:t>
                                </w:r>
                                <w:r w:rsidR="00C41370">
                                  <w:rPr>
                                    <w:lang w:val="nl-NL"/>
                                  </w:rPr>
                                  <w:t xml:space="preserve">  </w:t>
                                </w:r>
                                <w:r w:rsidR="00382658">
                                  <w:rPr>
                                    <w:lang w:val="nl-NL"/>
                                  </w:rPr>
                                  <w:t xml:space="preserve">      </w:t>
                                </w:r>
                                <w:r w:rsidR="00C41370">
                                  <w:rPr>
                                    <w:lang w:val="nl-NL"/>
                                  </w:rPr>
                                  <w:t>tel: 06-15609020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41509" y="2223639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F2BF9" id="Group 29" o:spid="_x0000_s1026" alt="Background Design" style="position:absolute;margin-left:0;margin-top:0;width:539.25pt;height:10in;z-index:251658240;mso-position-horizontal:center;mso-position-horizontal-relative:margin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4E696B" w:rsidRPr="00D85121" w:rsidRDefault="00D85121">
                          <w:pPr>
                            <w:pStyle w:val="ContactInfo"/>
                            <w:rPr>
                              <w:lang w:val="nl-NL"/>
                            </w:rPr>
                          </w:pPr>
                          <w:r w:rsidRPr="00D85121">
                            <w:rPr>
                              <w:lang w:val="nl-NL"/>
                            </w:rPr>
                            <w:t xml:space="preserve"> voor meer informatie</w:t>
                          </w:r>
                          <w:r w:rsidR="009B0BDE" w:rsidRPr="00D85121">
                            <w:rPr>
                              <w:lang w:val="nl-NL"/>
                            </w:rPr>
                            <w:t xml:space="preserve">: </w:t>
                          </w:r>
                          <w:proofErr w:type="spellStart"/>
                          <w:proofErr w:type="gramStart"/>
                          <w:r w:rsidR="000274A5" w:rsidRPr="00D85121">
                            <w:rPr>
                              <w:lang w:val="nl-NL"/>
                            </w:rPr>
                            <w:t>marlies</w:t>
                          </w:r>
                          <w:proofErr w:type="spellEnd"/>
                          <w:proofErr w:type="gramEnd"/>
                          <w:r w:rsidR="009B0BDE" w:rsidRPr="00D85121">
                            <w:rPr>
                              <w:lang w:val="nl-NL"/>
                            </w:rPr>
                            <w:t xml:space="preserve"> @ </w:t>
                          </w:r>
                          <w:r w:rsidR="000274A5" w:rsidRPr="00D85121">
                            <w:rPr>
                              <w:lang w:val="nl-NL"/>
                            </w:rPr>
                            <w:t>go.nl</w:t>
                          </w:r>
                          <w:r w:rsidR="00C41370">
                            <w:rPr>
                              <w:lang w:val="nl-NL"/>
                            </w:rPr>
                            <w:t xml:space="preserve">  </w:t>
                          </w:r>
                          <w:r w:rsidR="00382658">
                            <w:rPr>
                              <w:lang w:val="nl-NL"/>
                            </w:rPr>
                            <w:t xml:space="preserve">      </w:t>
                          </w:r>
                          <w:r w:rsidR="00C41370">
                            <w:rPr>
                              <w:lang w:val="nl-NL"/>
                            </w:rPr>
                            <w:t>tel: 06-15609020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10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1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415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r w:rsidR="000274A5" w:rsidRPr="000274A5">
        <w:rPr>
          <w:lang w:val="nl-NL"/>
        </w:rPr>
        <w:t>de bloei van het LEVEN</w:t>
      </w:r>
    </w:p>
    <w:p w:rsidR="004E696B" w:rsidRPr="000274A5" w:rsidRDefault="000274A5">
      <w:pPr>
        <w:pStyle w:val="Title"/>
        <w:rPr>
          <w:lang w:val="nl-NL"/>
        </w:rPr>
      </w:pPr>
      <w:r w:rsidRPr="000274A5">
        <w:rPr>
          <w:lang w:val="nl-NL"/>
        </w:rPr>
        <w:t>Gezond en Wel</w:t>
      </w:r>
    </w:p>
    <w:p w:rsidR="004E696B" w:rsidRPr="000274A5" w:rsidRDefault="00B14E0D">
      <w:pPr>
        <w:pStyle w:val="Subtitle"/>
        <w:rPr>
          <w:lang w:val="nl-NL"/>
        </w:rPr>
      </w:pPr>
      <w:r>
        <w:rPr>
          <w:lang w:val="nl-NL"/>
        </w:rPr>
        <w:t xml:space="preserve">over </w:t>
      </w:r>
      <w:r w:rsidR="000274A5" w:rsidRPr="000274A5">
        <w:rPr>
          <w:lang w:val="nl-NL"/>
        </w:rPr>
        <w:t>leerklimaat</w:t>
      </w:r>
      <w:r>
        <w:rPr>
          <w:lang w:val="nl-NL"/>
        </w:rPr>
        <w:t xml:space="preserve"> &amp; zorg</w:t>
      </w:r>
    </w:p>
    <w:p w:rsidR="004E696B" w:rsidRPr="00C41370" w:rsidRDefault="000274A5">
      <w:pPr>
        <w:pStyle w:val="Date"/>
        <w:rPr>
          <w:lang w:val="nl-NL"/>
        </w:rPr>
      </w:pPr>
      <w:r>
        <w:rPr>
          <w:lang w:val="nl-NL"/>
        </w:rPr>
        <w:t>zaterdag 20 februar</w:t>
      </w:r>
      <w:r w:rsidR="00773222">
        <w:rPr>
          <w:lang w:val="nl-NL"/>
        </w:rPr>
        <w:t>i</w:t>
      </w:r>
      <w:r>
        <w:rPr>
          <w:lang w:val="nl-NL"/>
        </w:rPr>
        <w:t xml:space="preserve"> 2016</w:t>
      </w:r>
    </w:p>
    <w:p w:rsidR="004E696B" w:rsidRPr="00C41370" w:rsidRDefault="000274A5">
      <w:pPr>
        <w:pStyle w:val="Time"/>
        <w:rPr>
          <w:lang w:val="nl-NL"/>
        </w:rPr>
      </w:pPr>
      <w:r w:rsidRPr="00C41370">
        <w:rPr>
          <w:lang w:val="nl-NL"/>
        </w:rPr>
        <w:t xml:space="preserve">13.30 </w:t>
      </w:r>
      <w:r w:rsidR="00C41370">
        <w:rPr>
          <w:lang w:val="nl-NL"/>
        </w:rPr>
        <w:t>-16.30 uur</w:t>
      </w:r>
    </w:p>
    <w:p w:rsidR="004E696B" w:rsidRDefault="000274A5">
      <w:pPr>
        <w:pStyle w:val="Location"/>
        <w:rPr>
          <w:lang w:val="nl-NL"/>
        </w:rPr>
      </w:pPr>
      <w:proofErr w:type="spellStart"/>
      <w:r w:rsidRPr="00C41370">
        <w:rPr>
          <w:lang w:val="nl-NL"/>
        </w:rPr>
        <w:t>Mari</w:t>
      </w:r>
      <w:r w:rsidR="00773222">
        <w:rPr>
          <w:lang w:val="nl-NL"/>
        </w:rPr>
        <w:t>e</w:t>
      </w:r>
      <w:r w:rsidRPr="00C41370">
        <w:rPr>
          <w:lang w:val="nl-NL"/>
        </w:rPr>
        <w:t>nkroon</w:t>
      </w:r>
      <w:proofErr w:type="spellEnd"/>
      <w:r w:rsidR="00773222">
        <w:rPr>
          <w:lang w:val="nl-NL"/>
        </w:rPr>
        <w:t xml:space="preserve">        </w:t>
      </w:r>
      <w:r w:rsidRPr="00C41370">
        <w:rPr>
          <w:lang w:val="nl-NL"/>
        </w:rPr>
        <w:t xml:space="preserve">Abdijlaan 6    5253 </w:t>
      </w:r>
      <w:proofErr w:type="gramStart"/>
      <w:r w:rsidR="00773222" w:rsidRPr="00C41370">
        <w:rPr>
          <w:lang w:val="nl-NL"/>
        </w:rPr>
        <w:t xml:space="preserve">VP </w:t>
      </w:r>
      <w:r w:rsidR="00773222">
        <w:rPr>
          <w:lang w:val="nl-NL"/>
        </w:rPr>
        <w:t xml:space="preserve">   </w:t>
      </w:r>
      <w:proofErr w:type="gramEnd"/>
      <w:r w:rsidRPr="00C41370">
        <w:rPr>
          <w:lang w:val="nl-NL"/>
        </w:rPr>
        <w:t>Nieuwkuijk</w:t>
      </w:r>
    </w:p>
    <w:p w:rsidR="00773222" w:rsidRDefault="00773222">
      <w:pPr>
        <w:pStyle w:val="Location"/>
        <w:rPr>
          <w:lang w:val="nl-NL"/>
        </w:rPr>
      </w:pPr>
      <w:r>
        <w:rPr>
          <w:lang w:val="nl-NL"/>
        </w:rPr>
        <w:t>Deelnamekosten 15 euro</w:t>
      </w:r>
    </w:p>
    <w:p w:rsidR="00D85121" w:rsidRDefault="00D85121" w:rsidP="0085698B">
      <w:pPr>
        <w:rPr>
          <w:lang w:val="nl-NL"/>
        </w:rPr>
      </w:pPr>
      <w:r w:rsidRPr="00D85121">
        <w:rPr>
          <w:lang w:val="nl-NL"/>
        </w:rPr>
        <w:t>In</w:t>
      </w:r>
      <w:r w:rsidR="009B0BDE">
        <w:rPr>
          <w:lang w:val="nl-NL"/>
        </w:rPr>
        <w:t xml:space="preserve"> de</w:t>
      </w:r>
      <w:r w:rsidRPr="00D85121">
        <w:rPr>
          <w:lang w:val="nl-NL"/>
        </w:rPr>
        <w:t xml:space="preserve"> verschillende stadia van de levensboom staan we stil bij </w:t>
      </w:r>
      <w:r>
        <w:rPr>
          <w:lang w:val="nl-NL"/>
        </w:rPr>
        <w:t>mogelijk</w:t>
      </w:r>
      <w:r w:rsidR="00AD1D0E">
        <w:rPr>
          <w:lang w:val="nl-NL"/>
        </w:rPr>
        <w:t>e</w:t>
      </w:r>
      <w:r>
        <w:rPr>
          <w:lang w:val="nl-NL"/>
        </w:rPr>
        <w:t xml:space="preserve"> keuzes. </w:t>
      </w:r>
      <w:r w:rsidRPr="00D85121">
        <w:rPr>
          <w:lang w:val="nl-NL"/>
        </w:rPr>
        <w:t xml:space="preserve">We willen deze middag gebruiken om meer bewust te worden van een “gezondere </w:t>
      </w:r>
      <w:r w:rsidR="00AD1D0E" w:rsidRPr="00D85121">
        <w:rPr>
          <w:lang w:val="nl-NL"/>
        </w:rPr>
        <w:t>levensstijl”</w:t>
      </w:r>
      <w:r w:rsidR="00AD1D0E">
        <w:rPr>
          <w:lang w:val="nl-NL"/>
        </w:rPr>
        <w:t xml:space="preserve">. </w:t>
      </w:r>
      <w:r w:rsidR="00B73C4D">
        <w:rPr>
          <w:lang w:val="nl-NL"/>
        </w:rPr>
        <w:t>We</w:t>
      </w:r>
      <w:r w:rsidRPr="00D85121">
        <w:rPr>
          <w:lang w:val="nl-NL"/>
        </w:rPr>
        <w:t xml:space="preserve"> kijken</w:t>
      </w:r>
      <w:r>
        <w:rPr>
          <w:lang w:val="nl-NL"/>
        </w:rPr>
        <w:t xml:space="preserve"> met </w:t>
      </w:r>
      <w:r w:rsidR="00AD1D0E">
        <w:rPr>
          <w:lang w:val="nl-NL"/>
        </w:rPr>
        <w:t xml:space="preserve">mevrouw </w:t>
      </w:r>
      <w:r w:rsidR="00B73C4D">
        <w:rPr>
          <w:lang w:val="nl-NL"/>
        </w:rPr>
        <w:t xml:space="preserve">D. </w:t>
      </w:r>
      <w:proofErr w:type="spellStart"/>
      <w:r w:rsidR="00AD1D0E">
        <w:rPr>
          <w:lang w:val="nl-NL"/>
        </w:rPr>
        <w:t>Frankema</w:t>
      </w:r>
      <w:proofErr w:type="spellEnd"/>
      <w:r w:rsidR="00AD1D0E">
        <w:rPr>
          <w:lang w:val="nl-NL"/>
        </w:rPr>
        <w:t xml:space="preserve"> </w:t>
      </w:r>
      <w:r>
        <w:rPr>
          <w:lang w:val="nl-NL"/>
        </w:rPr>
        <w:t>kritisch naar algemene standaards als vaccinaties</w:t>
      </w:r>
      <w:r w:rsidR="00B14E0D">
        <w:rPr>
          <w:lang w:val="nl-NL"/>
        </w:rPr>
        <w:t>.</w:t>
      </w:r>
      <w:r w:rsidR="0085698B">
        <w:rPr>
          <w:lang w:val="nl-NL"/>
        </w:rPr>
        <w:t xml:space="preserve"> </w:t>
      </w:r>
      <w:r w:rsidR="00B73C4D">
        <w:rPr>
          <w:lang w:val="nl-NL"/>
        </w:rPr>
        <w:t>Drs</w:t>
      </w:r>
      <w:r w:rsidR="00AD1D0E">
        <w:rPr>
          <w:lang w:val="nl-NL"/>
        </w:rPr>
        <w:t>.</w:t>
      </w:r>
      <w:r>
        <w:rPr>
          <w:lang w:val="nl-NL"/>
        </w:rPr>
        <w:t xml:space="preserve"> A van der </w:t>
      </w:r>
      <w:proofErr w:type="spellStart"/>
      <w:r>
        <w:rPr>
          <w:lang w:val="nl-NL"/>
        </w:rPr>
        <w:t>Torre</w:t>
      </w:r>
      <w:proofErr w:type="spellEnd"/>
      <w:r>
        <w:rPr>
          <w:lang w:val="nl-NL"/>
        </w:rPr>
        <w:t xml:space="preserve"> </w:t>
      </w:r>
      <w:r w:rsidR="00AC1717">
        <w:rPr>
          <w:lang w:val="nl-NL"/>
        </w:rPr>
        <w:t>staat stil bij</w:t>
      </w:r>
      <w:r>
        <w:rPr>
          <w:lang w:val="nl-NL"/>
        </w:rPr>
        <w:t xml:space="preserve"> de </w:t>
      </w:r>
      <w:r w:rsidR="0085698B">
        <w:rPr>
          <w:lang w:val="nl-NL"/>
        </w:rPr>
        <w:t xml:space="preserve">veranderingen in de zorg en Els Turk </w:t>
      </w:r>
      <w:r w:rsidR="00B73C4D">
        <w:rPr>
          <w:lang w:val="nl-NL"/>
        </w:rPr>
        <w:t xml:space="preserve">gaat </w:t>
      </w:r>
      <w:r w:rsidR="0085698B">
        <w:rPr>
          <w:lang w:val="nl-NL"/>
        </w:rPr>
        <w:t>in op de dagelijkse praktijk.</w:t>
      </w:r>
      <w:r w:rsidR="00B14E0D">
        <w:rPr>
          <w:lang w:val="nl-NL"/>
        </w:rPr>
        <w:t xml:space="preserve"> Tijdens de informatiemarkt komen </w:t>
      </w:r>
      <w:r w:rsidR="004E7462">
        <w:rPr>
          <w:lang w:val="nl-NL"/>
        </w:rPr>
        <w:t xml:space="preserve">diverse </w:t>
      </w:r>
      <w:r w:rsidR="00B14E0D">
        <w:rPr>
          <w:lang w:val="nl-NL"/>
        </w:rPr>
        <w:t>aspecten van opvoeding</w:t>
      </w:r>
      <w:r w:rsidR="004E7462">
        <w:rPr>
          <w:lang w:val="nl-NL"/>
        </w:rPr>
        <w:t xml:space="preserve"> en onderwijs</w:t>
      </w:r>
      <w:bookmarkStart w:id="0" w:name="_GoBack"/>
      <w:bookmarkEnd w:id="0"/>
      <w:r w:rsidR="00B14E0D">
        <w:rPr>
          <w:lang w:val="nl-NL"/>
        </w:rPr>
        <w:t xml:space="preserve"> aan bod.</w:t>
      </w:r>
    </w:p>
    <w:p w:rsidR="00B14E0D" w:rsidRPr="00D85121" w:rsidRDefault="00B14E0D" w:rsidP="0085698B">
      <w:pPr>
        <w:rPr>
          <w:lang w:val="nl-NL"/>
        </w:rPr>
      </w:pPr>
    </w:p>
    <w:sectPr w:rsidR="00B14E0D" w:rsidRPr="00D85121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4A5"/>
    <w:rsid w:val="000274A5"/>
    <w:rsid w:val="00102C8F"/>
    <w:rsid w:val="00382658"/>
    <w:rsid w:val="004E696B"/>
    <w:rsid w:val="004E7462"/>
    <w:rsid w:val="00560EF6"/>
    <w:rsid w:val="00773222"/>
    <w:rsid w:val="0085698B"/>
    <w:rsid w:val="009B0BDE"/>
    <w:rsid w:val="00AC1717"/>
    <w:rsid w:val="00AD1D0E"/>
    <w:rsid w:val="00B14E0D"/>
    <w:rsid w:val="00B73C4D"/>
    <w:rsid w:val="00B97739"/>
    <w:rsid w:val="00BA5873"/>
    <w:rsid w:val="00C41370"/>
    <w:rsid w:val="00D8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EEEEA7-EAE6-4947-957F-6D7AEB3E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136619-9FA2-4C6E-A8A6-093CE0BB0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50</TotalTime>
  <Pages>2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</dc:creator>
  <cp:keywords/>
  <cp:lastModifiedBy>Mark</cp:lastModifiedBy>
  <cp:revision>10</cp:revision>
  <cp:lastPrinted>2016-01-04T13:10:00Z</cp:lastPrinted>
  <dcterms:created xsi:type="dcterms:W3CDTF">2016-01-04T13:12:00Z</dcterms:created>
  <dcterms:modified xsi:type="dcterms:W3CDTF">2016-01-17T08:51:00Z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